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DEFD3A6" w14:textId="7F18635C" w:rsidR="000A286C" w:rsidRPr="00EF2A07" w:rsidRDefault="000A286C" w:rsidP="000A286C">
      <w:pPr>
        <w:pBdr>
          <w:bottom w:val="single" w:sz="12" w:space="1" w:color="auto"/>
        </w:pBdr>
        <w:jc w:val="center"/>
        <w:rPr>
          <w:b/>
          <w:color w:val="418AB3" w:themeColor="accent1"/>
          <w:sz w:val="40"/>
        </w:rPr>
      </w:pPr>
      <w:r w:rsidRPr="00EF2A07">
        <w:rPr>
          <w:b/>
          <w:color w:val="418AB3" w:themeColor="accent1"/>
          <w:sz w:val="40"/>
        </w:rPr>
        <w:t>Tunxis Wellness Programs – TUNXIS.EDU/COUNSELING</w:t>
      </w:r>
    </w:p>
    <w:p w14:paraId="18B1691C" w14:textId="77777777" w:rsidR="00D81219" w:rsidRDefault="00D81219" w:rsidP="00D81219">
      <w:pPr>
        <w:pBdr>
          <w:top w:val="single" w:sz="12" w:space="1" w:color="auto"/>
          <w:bottom w:val="single" w:sz="12" w:space="1" w:color="auto"/>
        </w:pBdr>
        <w:jc w:val="center"/>
      </w:pPr>
      <w:r w:rsidRPr="00F61161">
        <w:rPr>
          <w:b/>
          <w:sz w:val="36"/>
        </w:rPr>
        <w:t>LIMITED SEATS-SIGN UP TODAY</w:t>
      </w:r>
      <w:r w:rsidRPr="009903A2">
        <w:rPr>
          <w:b/>
          <w:color w:val="auto"/>
          <w:sz w:val="28"/>
        </w:rPr>
        <w:t>:</w:t>
      </w:r>
      <w:r w:rsidRPr="009903A2">
        <w:rPr>
          <w:color w:val="auto"/>
          <w:sz w:val="28"/>
        </w:rPr>
        <w:t xml:space="preserve">  </w:t>
      </w:r>
      <w:hyperlink r:id="rId11" w:history="1">
        <w:r w:rsidRPr="009903A2">
          <w:rPr>
            <w:rStyle w:val="Hyperlink"/>
            <w:color w:val="auto"/>
          </w:rPr>
          <w:t>https://forms.office.com/r/EPdiqF49e3</w:t>
        </w:r>
      </w:hyperlink>
      <w:r w:rsidRPr="009903A2">
        <w:rPr>
          <w:color w:val="auto"/>
        </w:rPr>
        <w:t xml:space="preserve">  </w:t>
      </w:r>
      <w:r>
        <w:rPr>
          <w:noProof/>
        </w:rPr>
        <w:drawing>
          <wp:inline distT="0" distB="0" distL="0" distR="0" wp14:anchorId="691A1416" wp14:editId="288183AF">
            <wp:extent cx="659027" cy="659027"/>
            <wp:effectExtent l="0" t="0" r="8255" b="8255"/>
            <wp:docPr id="3" name="Picture 3" descr="QR Code to Sign Up for Mental  Health &amp; Wellness Events at this link: https://forms.office.com/r/EPdiqF49e3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87802.TXNT\AppData\Local\Microsoft\Windows\INetCache\Content.MSO\C4C9D54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5" cy="66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C2E1" w14:textId="77777777" w:rsidR="00D81219" w:rsidRDefault="00D81219" w:rsidP="00D81219">
      <w:pPr>
        <w:jc w:val="center"/>
        <w:rPr>
          <w:noProof/>
        </w:rPr>
      </w:pPr>
    </w:p>
    <w:p w14:paraId="463CBB58" w14:textId="7BE0B6BB" w:rsidR="008355A0" w:rsidRDefault="008355A0" w:rsidP="005E7634">
      <w:pPr>
        <w:pStyle w:val="Title"/>
        <w:jc w:val="center"/>
        <w:rPr>
          <w:color w:val="00B050"/>
          <w:sz w:val="72"/>
        </w:rPr>
      </w:pPr>
      <w:r>
        <w:rPr>
          <w:noProof/>
          <w:color w:val="00B050"/>
          <w:sz w:val="72"/>
        </w:rPr>
        <w:drawing>
          <wp:inline distT="0" distB="0" distL="0" distR="0" wp14:anchorId="5A0EEECC" wp14:editId="4262E7B2">
            <wp:extent cx="3009456" cy="2139351"/>
            <wp:effectExtent l="0" t="0" r="635" b="0"/>
            <wp:docPr id="1" name="Picture 1" descr="image of healthy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016" cy="21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72"/>
        </w:rPr>
        <w:drawing>
          <wp:inline distT="0" distB="0" distL="0" distR="0" wp14:anchorId="76CF1E97" wp14:editId="5F1AA8D0">
            <wp:extent cx="3104142" cy="2070339"/>
            <wp:effectExtent l="0" t="0" r="1270" b="6350"/>
            <wp:docPr id="4" name="Picture 4" descr="image of healthy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705" cy="207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B14E" w14:textId="164A94D7" w:rsidR="005E1815" w:rsidRPr="009903A2" w:rsidRDefault="008355A0" w:rsidP="005E7634">
      <w:pPr>
        <w:pStyle w:val="Title"/>
        <w:jc w:val="center"/>
        <w:rPr>
          <w:color w:val="auto"/>
          <w:sz w:val="72"/>
        </w:rPr>
      </w:pPr>
      <w:r w:rsidRPr="009903A2">
        <w:rPr>
          <w:color w:val="0070C0"/>
          <w:sz w:val="72"/>
        </w:rPr>
        <w:t>Healthy eating on a budget</w:t>
      </w:r>
      <w:r w:rsidR="00716722" w:rsidRPr="009903A2">
        <w:rPr>
          <w:color w:val="0070C0"/>
          <w:sz w:val="72"/>
        </w:rPr>
        <w:t xml:space="preserve"> </w:t>
      </w:r>
      <w:r w:rsidRPr="009903A2">
        <w:rPr>
          <w:color w:val="auto"/>
          <w:sz w:val="56"/>
        </w:rPr>
        <w:t xml:space="preserve">Free </w:t>
      </w:r>
      <w:r w:rsidR="00716722" w:rsidRPr="009903A2">
        <w:rPr>
          <w:color w:val="auto"/>
          <w:sz w:val="56"/>
        </w:rPr>
        <w:t>workshop</w:t>
      </w:r>
    </w:p>
    <w:p w14:paraId="6FE7C842" w14:textId="6BE4CBD8" w:rsidR="005E7634" w:rsidRPr="009903A2" w:rsidRDefault="00095BD1" w:rsidP="005E7634">
      <w:pPr>
        <w:pStyle w:val="Date"/>
        <w:jc w:val="center"/>
        <w:rPr>
          <w:color w:val="0070C0"/>
          <w:sz w:val="56"/>
        </w:rPr>
      </w:pPr>
      <w:r w:rsidRPr="009903A2">
        <w:rPr>
          <w:color w:val="0070C0"/>
          <w:sz w:val="56"/>
        </w:rPr>
        <w:t>Tue</w:t>
      </w:r>
      <w:r w:rsidR="00E27A5B" w:rsidRPr="009903A2">
        <w:rPr>
          <w:color w:val="0070C0"/>
          <w:sz w:val="56"/>
        </w:rPr>
        <w:t xml:space="preserve">sday, February </w:t>
      </w:r>
      <w:r w:rsidR="008355A0" w:rsidRPr="009903A2">
        <w:rPr>
          <w:color w:val="0070C0"/>
          <w:sz w:val="56"/>
        </w:rPr>
        <w:t>21</w:t>
      </w:r>
      <w:r w:rsidR="00E27A5B" w:rsidRPr="009903A2">
        <w:rPr>
          <w:color w:val="0070C0"/>
          <w:sz w:val="56"/>
        </w:rPr>
        <w:t xml:space="preserve">, </w:t>
      </w:r>
      <w:r w:rsidRPr="009903A2">
        <w:rPr>
          <w:color w:val="0070C0"/>
          <w:sz w:val="56"/>
        </w:rPr>
        <w:t>2</w:t>
      </w:r>
      <w:r w:rsidR="00E27A5B" w:rsidRPr="009903A2">
        <w:rPr>
          <w:color w:val="0070C0"/>
          <w:sz w:val="56"/>
        </w:rPr>
        <w:t>:30-4:</w:t>
      </w:r>
      <w:r w:rsidRPr="009903A2">
        <w:rPr>
          <w:color w:val="0070C0"/>
          <w:sz w:val="56"/>
        </w:rPr>
        <w:t>0</w:t>
      </w:r>
      <w:r w:rsidR="00E27A5B" w:rsidRPr="009903A2">
        <w:rPr>
          <w:color w:val="0070C0"/>
          <w:sz w:val="56"/>
        </w:rPr>
        <w:t>0</w:t>
      </w:r>
    </w:p>
    <w:p w14:paraId="402D26DB" w14:textId="364A38E4" w:rsidR="005E1815" w:rsidRPr="005E7634" w:rsidRDefault="00095BD1" w:rsidP="005E7634">
      <w:pPr>
        <w:pStyle w:val="ContactInfo"/>
        <w:jc w:val="center"/>
        <w:rPr>
          <w:b/>
          <w:color w:val="auto"/>
          <w:sz w:val="48"/>
        </w:rPr>
      </w:pPr>
      <w:r w:rsidRPr="005E7634">
        <w:rPr>
          <w:b/>
          <w:color w:val="auto"/>
          <w:sz w:val="48"/>
        </w:rPr>
        <w:t>Founders Hall</w:t>
      </w:r>
    </w:p>
    <w:p w14:paraId="15FA2382" w14:textId="36FB2865" w:rsidR="00D97147" w:rsidRPr="008355A0" w:rsidRDefault="00095BD1" w:rsidP="008355A0">
      <w:pPr>
        <w:pStyle w:val="Subtitle"/>
        <w:pBdr>
          <w:bottom w:val="single" w:sz="12" w:space="1" w:color="auto"/>
        </w:pBdr>
        <w:jc w:val="center"/>
        <w:rPr>
          <w:b/>
          <w:color w:val="auto"/>
        </w:rPr>
      </w:pPr>
      <w:r w:rsidRPr="008355A0">
        <w:rPr>
          <w:b/>
          <w:color w:val="auto"/>
        </w:rPr>
        <w:t xml:space="preserve">Learn </w:t>
      </w:r>
      <w:r w:rsidR="008355A0" w:rsidRPr="008355A0">
        <w:rPr>
          <w:b/>
          <w:i/>
          <w:color w:val="auto"/>
        </w:rPr>
        <w:t>how to</w:t>
      </w:r>
      <w:r w:rsidR="008355A0" w:rsidRPr="008355A0">
        <w:rPr>
          <w:b/>
          <w:color w:val="auto"/>
        </w:rPr>
        <w:t xml:space="preserve"> </w:t>
      </w:r>
      <w:r w:rsidR="008355A0">
        <w:rPr>
          <w:b/>
          <w:color w:val="auto"/>
        </w:rPr>
        <w:t>make</w:t>
      </w:r>
      <w:r w:rsidR="008355A0" w:rsidRPr="008355A0">
        <w:rPr>
          <w:b/>
          <w:color w:val="auto"/>
        </w:rPr>
        <w:t xml:space="preserve"> 7 meals for $35!</w:t>
      </w:r>
    </w:p>
    <w:p w14:paraId="4FF9D5E9" w14:textId="7823FFE8" w:rsidR="008355A0" w:rsidRPr="008355A0" w:rsidRDefault="008355A0" w:rsidP="008355A0">
      <w:pPr>
        <w:pStyle w:val="Subtitle"/>
        <w:pBdr>
          <w:bottom w:val="single" w:sz="12" w:space="1" w:color="auto"/>
        </w:pBdr>
        <w:jc w:val="center"/>
        <w:rPr>
          <w:b/>
          <w:color w:val="auto"/>
        </w:rPr>
      </w:pPr>
      <w:r w:rsidRPr="008355A0">
        <w:rPr>
          <w:b/>
          <w:color w:val="auto"/>
        </w:rPr>
        <w:t xml:space="preserve">Walk away with a couple of </w:t>
      </w:r>
      <w:r>
        <w:rPr>
          <w:b/>
          <w:color w:val="auto"/>
        </w:rPr>
        <w:t xml:space="preserve">FREE </w:t>
      </w:r>
      <w:r w:rsidRPr="008355A0">
        <w:rPr>
          <w:b/>
          <w:color w:val="auto"/>
        </w:rPr>
        <w:t>meals!</w:t>
      </w:r>
    </w:p>
    <w:p w14:paraId="5A906C54" w14:textId="7198A7B5" w:rsidR="008355A0" w:rsidRDefault="008355A0" w:rsidP="008355A0">
      <w:pPr>
        <w:pStyle w:val="Subtitle"/>
        <w:pBdr>
          <w:bottom w:val="single" w:sz="12" w:space="1" w:color="auto"/>
        </w:pBdr>
        <w:rPr>
          <w:color w:val="auto"/>
          <w:sz w:val="32"/>
        </w:rPr>
      </w:pPr>
      <w:bookmarkStart w:id="0" w:name="_GoBack"/>
      <w:bookmarkEnd w:id="0"/>
    </w:p>
    <w:p w14:paraId="380CD4C4" w14:textId="5F4B40DD" w:rsidR="008355A0" w:rsidRDefault="008355A0" w:rsidP="008355A0">
      <w:pPr>
        <w:pStyle w:val="Subtitle"/>
        <w:pBdr>
          <w:bottom w:val="single" w:sz="12" w:space="1" w:color="auto"/>
        </w:pBdr>
        <w:jc w:val="center"/>
        <w:rPr>
          <w:color w:val="auto"/>
          <w:sz w:val="32"/>
        </w:rPr>
      </w:pPr>
      <w:r>
        <w:rPr>
          <w:color w:val="auto"/>
          <w:sz w:val="32"/>
        </w:rPr>
        <w:t>Workshop presented by professional chef,</w:t>
      </w:r>
    </w:p>
    <w:p w14:paraId="0866B8C1" w14:textId="181D532E" w:rsidR="008355A0" w:rsidRDefault="008355A0" w:rsidP="008355A0">
      <w:pPr>
        <w:pStyle w:val="Subtitle"/>
        <w:pBdr>
          <w:bottom w:val="single" w:sz="12" w:space="1" w:color="auto"/>
        </w:pBdr>
        <w:jc w:val="center"/>
        <w:rPr>
          <w:color w:val="auto"/>
          <w:sz w:val="32"/>
        </w:rPr>
      </w:pPr>
      <w:r>
        <w:rPr>
          <w:color w:val="auto"/>
          <w:sz w:val="32"/>
        </w:rPr>
        <w:t>Stacey Smith of Smith’s Food Service</w:t>
      </w:r>
    </w:p>
    <w:p w14:paraId="35AB7368" w14:textId="77777777" w:rsidR="00D81219" w:rsidRDefault="00D81219" w:rsidP="005E7634">
      <w:pPr>
        <w:pStyle w:val="Subtitle"/>
        <w:pBdr>
          <w:bottom w:val="single" w:sz="12" w:space="1" w:color="auto"/>
        </w:pBdr>
        <w:rPr>
          <w:color w:val="auto"/>
          <w:sz w:val="32"/>
        </w:rPr>
      </w:pPr>
    </w:p>
    <w:p w14:paraId="513A7E99" w14:textId="3A5CDCED" w:rsidR="00E27A5B" w:rsidRPr="000A286C" w:rsidRDefault="00D81219" w:rsidP="00E27A5B">
      <w:pPr>
        <w:rPr>
          <w:color w:val="auto"/>
          <w:sz w:val="28"/>
        </w:rPr>
      </w:pPr>
      <w:r w:rsidRPr="009903A2">
        <w:rPr>
          <w:b/>
          <w:color w:val="auto"/>
          <w:sz w:val="28"/>
        </w:rPr>
        <w:t>The R&amp;R</w:t>
      </w:r>
      <w:r w:rsidRPr="009903A2">
        <w:rPr>
          <w:color w:val="auto"/>
          <w:sz w:val="28"/>
        </w:rPr>
        <w:t xml:space="preserve"> - </w:t>
      </w:r>
      <w:r w:rsidR="000A286C">
        <w:rPr>
          <w:color w:val="auto"/>
          <w:sz w:val="28"/>
        </w:rPr>
        <w:t xml:space="preserve">Visit </w:t>
      </w:r>
      <w:r w:rsidR="00E27A5B" w:rsidRPr="000A286C">
        <w:rPr>
          <w:color w:val="auto"/>
          <w:sz w:val="28"/>
        </w:rPr>
        <w:t>the Relaxation &amp; Resource Room</w:t>
      </w:r>
      <w:r w:rsidR="00F5239F" w:rsidRPr="000A286C">
        <w:rPr>
          <w:color w:val="auto"/>
          <w:sz w:val="28"/>
        </w:rPr>
        <w:t xml:space="preserve">, Inside </w:t>
      </w:r>
      <w:r w:rsidR="000A286C">
        <w:rPr>
          <w:color w:val="auto"/>
          <w:sz w:val="28"/>
        </w:rPr>
        <w:t xml:space="preserve">the ASTC, </w:t>
      </w:r>
      <w:r w:rsidR="00F5239F" w:rsidRPr="000A286C">
        <w:rPr>
          <w:color w:val="auto"/>
          <w:sz w:val="28"/>
        </w:rPr>
        <w:t>Roo</w:t>
      </w:r>
      <w:r w:rsidR="000A286C" w:rsidRPr="000A286C">
        <w:rPr>
          <w:color w:val="auto"/>
          <w:sz w:val="28"/>
        </w:rPr>
        <w:t>m</w:t>
      </w:r>
      <w:r w:rsidR="00E27A5B" w:rsidRPr="000A286C">
        <w:rPr>
          <w:color w:val="auto"/>
          <w:sz w:val="28"/>
        </w:rPr>
        <w:t xml:space="preserve"> 6-109</w:t>
      </w:r>
    </w:p>
    <w:p w14:paraId="1FCB6751" w14:textId="02D6D8B7" w:rsidR="005E7634" w:rsidRPr="005E7634" w:rsidRDefault="00E27A5B" w:rsidP="00F85ABB">
      <w:pPr>
        <w:rPr>
          <w:color w:val="auto"/>
          <w:sz w:val="28"/>
        </w:rPr>
      </w:pPr>
      <w:r w:rsidRPr="00391AFD">
        <w:rPr>
          <w:color w:val="auto"/>
          <w:sz w:val="28"/>
        </w:rPr>
        <w:t xml:space="preserve">For event questions, email </w:t>
      </w:r>
      <w:hyperlink r:id="rId17" w:history="1">
        <w:r w:rsidRPr="00391AFD">
          <w:rPr>
            <w:rStyle w:val="Hyperlink"/>
            <w:color w:val="auto"/>
            <w:sz w:val="28"/>
          </w:rPr>
          <w:t>tx-counseling@tunxis.edu</w:t>
        </w:r>
      </w:hyperlink>
      <w:r w:rsidRPr="00391AFD">
        <w:rPr>
          <w:color w:val="auto"/>
          <w:sz w:val="28"/>
        </w:rPr>
        <w:t xml:space="preserve"> </w:t>
      </w:r>
    </w:p>
    <w:sectPr w:rsidR="005E7634" w:rsidRPr="005E7634" w:rsidSect="00095BD1">
      <w:footerReference w:type="default" r:id="rId18"/>
      <w:pgSz w:w="12240" w:h="15840"/>
      <w:pgMar w:top="1008" w:right="1008" w:bottom="1008" w:left="1008" w:header="0" w:footer="0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C0EC8" w14:textId="77777777" w:rsidR="00B850E4" w:rsidRDefault="00B850E4" w:rsidP="0068245E">
      <w:pPr>
        <w:spacing w:after="0" w:line="240" w:lineRule="auto"/>
      </w:pPr>
      <w:r>
        <w:separator/>
      </w:r>
    </w:p>
  </w:endnote>
  <w:endnote w:type="continuationSeparator" w:id="0">
    <w:p w14:paraId="0137CDF4" w14:textId="77777777" w:rsidR="00B850E4" w:rsidRDefault="00B850E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C1046" w14:textId="212CEC54" w:rsidR="009124DD" w:rsidRDefault="009124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C1410" w14:textId="77777777" w:rsidR="00B850E4" w:rsidRDefault="00B850E4" w:rsidP="0068245E">
      <w:pPr>
        <w:spacing w:after="0" w:line="240" w:lineRule="auto"/>
      </w:pPr>
      <w:r>
        <w:separator/>
      </w:r>
    </w:p>
  </w:footnote>
  <w:footnote w:type="continuationSeparator" w:id="0">
    <w:p w14:paraId="77AB9283" w14:textId="77777777" w:rsidR="00B850E4" w:rsidRDefault="00B850E4" w:rsidP="00682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displayBackgroundShape/>
  <w:proofState w:spelling="clean" w:grammar="clean"/>
  <w:attachedTemplate r:id="rId1"/>
  <w:defaultTabStop w:val="720"/>
  <w:characterSpacingControl w:val="doNotCompress"/>
  <w:hdrShapeDefaults>
    <o:shapedefaults v:ext="edit" spidmax="1433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E4"/>
    <w:rsid w:val="000768F4"/>
    <w:rsid w:val="0008632C"/>
    <w:rsid w:val="00095BD1"/>
    <w:rsid w:val="000A286C"/>
    <w:rsid w:val="000E33EA"/>
    <w:rsid w:val="000E6BC2"/>
    <w:rsid w:val="000F3A81"/>
    <w:rsid w:val="00112287"/>
    <w:rsid w:val="00127150"/>
    <w:rsid w:val="001570B2"/>
    <w:rsid w:val="001624C3"/>
    <w:rsid w:val="00220400"/>
    <w:rsid w:val="002733AA"/>
    <w:rsid w:val="002A068F"/>
    <w:rsid w:val="002F1575"/>
    <w:rsid w:val="002F7587"/>
    <w:rsid w:val="0030446C"/>
    <w:rsid w:val="0036181A"/>
    <w:rsid w:val="003877A9"/>
    <w:rsid w:val="00391AFD"/>
    <w:rsid w:val="003C2913"/>
    <w:rsid w:val="0040531C"/>
    <w:rsid w:val="004611DB"/>
    <w:rsid w:val="00484D97"/>
    <w:rsid w:val="00486CD8"/>
    <w:rsid w:val="004A1A94"/>
    <w:rsid w:val="004B58AA"/>
    <w:rsid w:val="00561481"/>
    <w:rsid w:val="005A2EDE"/>
    <w:rsid w:val="005D2D39"/>
    <w:rsid w:val="005E1815"/>
    <w:rsid w:val="005E7634"/>
    <w:rsid w:val="00605061"/>
    <w:rsid w:val="0068245E"/>
    <w:rsid w:val="00692C40"/>
    <w:rsid w:val="0069500E"/>
    <w:rsid w:val="006E191A"/>
    <w:rsid w:val="00713F12"/>
    <w:rsid w:val="00716722"/>
    <w:rsid w:val="0073434C"/>
    <w:rsid w:val="0073666E"/>
    <w:rsid w:val="00752483"/>
    <w:rsid w:val="00776C97"/>
    <w:rsid w:val="007934F7"/>
    <w:rsid w:val="007A2971"/>
    <w:rsid w:val="007A4EDB"/>
    <w:rsid w:val="007A70CF"/>
    <w:rsid w:val="007C3296"/>
    <w:rsid w:val="00834305"/>
    <w:rsid w:val="008355A0"/>
    <w:rsid w:val="008466BC"/>
    <w:rsid w:val="00850A44"/>
    <w:rsid w:val="00851984"/>
    <w:rsid w:val="0085216E"/>
    <w:rsid w:val="00853BE9"/>
    <w:rsid w:val="00867BFC"/>
    <w:rsid w:val="008701A5"/>
    <w:rsid w:val="0089436B"/>
    <w:rsid w:val="00897FB4"/>
    <w:rsid w:val="008C4FC8"/>
    <w:rsid w:val="009124DD"/>
    <w:rsid w:val="00922437"/>
    <w:rsid w:val="0094423C"/>
    <w:rsid w:val="00971AFE"/>
    <w:rsid w:val="00976EA9"/>
    <w:rsid w:val="00987FAA"/>
    <w:rsid w:val="009903A2"/>
    <w:rsid w:val="009A333B"/>
    <w:rsid w:val="009B1E84"/>
    <w:rsid w:val="00A560C2"/>
    <w:rsid w:val="00A56F98"/>
    <w:rsid w:val="00A64661"/>
    <w:rsid w:val="00A8366D"/>
    <w:rsid w:val="00A95506"/>
    <w:rsid w:val="00A95FC2"/>
    <w:rsid w:val="00A97EEB"/>
    <w:rsid w:val="00AB123B"/>
    <w:rsid w:val="00B168F9"/>
    <w:rsid w:val="00B275EC"/>
    <w:rsid w:val="00B620E5"/>
    <w:rsid w:val="00B850E4"/>
    <w:rsid w:val="00BB44FA"/>
    <w:rsid w:val="00BB595E"/>
    <w:rsid w:val="00C267A8"/>
    <w:rsid w:val="00C40B41"/>
    <w:rsid w:val="00C41CA0"/>
    <w:rsid w:val="00C67FD5"/>
    <w:rsid w:val="00C93A32"/>
    <w:rsid w:val="00CA6F86"/>
    <w:rsid w:val="00CE754C"/>
    <w:rsid w:val="00CE7E1B"/>
    <w:rsid w:val="00CF207A"/>
    <w:rsid w:val="00D05DC0"/>
    <w:rsid w:val="00D07654"/>
    <w:rsid w:val="00D07983"/>
    <w:rsid w:val="00D529A9"/>
    <w:rsid w:val="00D7573C"/>
    <w:rsid w:val="00D81219"/>
    <w:rsid w:val="00D92469"/>
    <w:rsid w:val="00D97147"/>
    <w:rsid w:val="00DB1664"/>
    <w:rsid w:val="00E03E13"/>
    <w:rsid w:val="00E27A5B"/>
    <w:rsid w:val="00E32970"/>
    <w:rsid w:val="00E402F3"/>
    <w:rsid w:val="00E43EFE"/>
    <w:rsid w:val="00EA786A"/>
    <w:rsid w:val="00EF2A07"/>
    <w:rsid w:val="00F111B7"/>
    <w:rsid w:val="00F31580"/>
    <w:rsid w:val="00F5239F"/>
    <w:rsid w:val="00F7622C"/>
    <w:rsid w:val="00F811D0"/>
    <w:rsid w:val="00F85AB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26549A4"/>
  <w15:chartTrackingRefBased/>
  <w15:docId w15:val="{D92A6C32-68BB-4018-B0EC-AFA89EE1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25B13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5E5E5E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7B881D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5E5E5E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25B1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25B13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E27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tx-counseling@tunxis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to.wuestenigel.com/heart-healthy-foods-with-stethoscope-on-wood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EPdiqF49e3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olvibrations.org/healthy-foods-for-diabetics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418523\OneDrive%20-%20CSCU\Downloads\tf16402481_win32%20(1)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4856a73d-66b7-4303-bf19-4edfab611ae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764305E723049900FBC94A2172EC3" ma:contentTypeVersion="17" ma:contentTypeDescription="Create a new document." ma:contentTypeScope="" ma:versionID="ec1f66fc22a922d120ef1dd9d08df3fe">
  <xsd:schema xmlns:xsd="http://www.w3.org/2001/XMLSchema" xmlns:xs="http://www.w3.org/2001/XMLSchema" xmlns:p="http://schemas.microsoft.com/office/2006/metadata/properties" xmlns:ns1="http://schemas.microsoft.com/sharepoint/v3" xmlns:ns3="4856a73d-66b7-4303-bf19-4edfab611aed" xmlns:ns4="7cd3b956-4cbd-4502-82c9-72a22c47a8cf" targetNamespace="http://schemas.microsoft.com/office/2006/metadata/properties" ma:root="true" ma:fieldsID="12104c90ac8b656467ad5ca6cde22c71" ns1:_="" ns3:_="" ns4:_="">
    <xsd:import namespace="http://schemas.microsoft.com/sharepoint/v3"/>
    <xsd:import namespace="4856a73d-66b7-4303-bf19-4edfab611aed"/>
    <xsd:import namespace="7cd3b956-4cbd-4502-82c9-72a22c47a8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6a73d-66b7-4303-bf19-4edfab611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3b956-4cbd-4502-82c9-72a22c47a8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4856a73d-66b7-4303-bf19-4edfab611aed"/>
    <ds:schemaRef ds:uri="http://schemas.microsoft.com/office/2006/documentManagement/types"/>
    <ds:schemaRef ds:uri="http://schemas.openxmlformats.org/package/2006/metadata/core-properties"/>
    <ds:schemaRef ds:uri="7cd3b956-4cbd-4502-82c9-72a22c47a8cf"/>
    <ds:schemaRef ds:uri="http://schemas.microsoft.com/sharepoint/v3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E414736-CEC3-44F8-9C38-E667D80F1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56a73d-66b7-4303-bf19-4edfab611aed"/>
    <ds:schemaRef ds:uri="7cd3b956-4cbd-4502-82c9-72a22c47a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89D218-DE37-4C2C-97D0-7409EABED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tf16402481_win32 (1).dotx</Template>
  <TotalTime>14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Castiola, Michele</dc:creator>
  <cp:keywords/>
  <dc:description/>
  <cp:lastModifiedBy>McCarthy, Alison J</cp:lastModifiedBy>
  <cp:revision>5</cp:revision>
  <cp:lastPrinted>2023-02-01T17:26:00Z</cp:lastPrinted>
  <dcterms:created xsi:type="dcterms:W3CDTF">2023-02-06T16:48:00Z</dcterms:created>
  <dcterms:modified xsi:type="dcterms:W3CDTF">2023-02-06T17:02:00Z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0x010100087764305E723049900FBC94A2172EC3</vt:lpwstr>
  </property>
</Properties>
</file>