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DEFD3A6" w14:textId="7F18635C" w:rsidR="000A286C" w:rsidRPr="00EF2A07" w:rsidRDefault="000A286C" w:rsidP="000A286C">
      <w:pPr>
        <w:pBdr>
          <w:bottom w:val="single" w:sz="12" w:space="1" w:color="auto"/>
        </w:pBdr>
        <w:jc w:val="center"/>
        <w:rPr>
          <w:b/>
          <w:color w:val="418AB3" w:themeColor="accent1"/>
          <w:sz w:val="40"/>
        </w:rPr>
      </w:pPr>
      <w:r w:rsidRPr="00EF2A07">
        <w:rPr>
          <w:b/>
          <w:color w:val="418AB3" w:themeColor="accent1"/>
          <w:sz w:val="40"/>
        </w:rPr>
        <w:t>Tunxis Wellness Programs – TUNXIS.EDU/COUNSELING</w:t>
      </w:r>
    </w:p>
    <w:p w14:paraId="1076C2E1" w14:textId="4ED8CD81" w:rsidR="00D81219" w:rsidRDefault="00D81219" w:rsidP="004249DE">
      <w:pPr>
        <w:pBdr>
          <w:top w:val="single" w:sz="12" w:space="1" w:color="auto"/>
          <w:bottom w:val="single" w:sz="12" w:space="1" w:color="auto"/>
        </w:pBdr>
        <w:jc w:val="center"/>
      </w:pPr>
      <w:r w:rsidRPr="00F61161">
        <w:rPr>
          <w:b/>
          <w:sz w:val="36"/>
        </w:rPr>
        <w:t>LIMITED SEATS-SIGN UP TODAY</w:t>
      </w:r>
      <w:r w:rsidRPr="009903A2">
        <w:rPr>
          <w:b/>
          <w:color w:val="auto"/>
          <w:sz w:val="28"/>
        </w:rPr>
        <w:t>:</w:t>
      </w:r>
      <w:r w:rsidRPr="009903A2">
        <w:rPr>
          <w:color w:val="auto"/>
          <w:sz w:val="28"/>
        </w:rPr>
        <w:t xml:space="preserve">  </w:t>
      </w:r>
      <w:hyperlink r:id="rId11" w:history="1">
        <w:r w:rsidRPr="009903A2">
          <w:rPr>
            <w:rStyle w:val="Hyperlink"/>
            <w:color w:val="auto"/>
          </w:rPr>
          <w:t>https://forms.office.com/r/EPdiqF49e3</w:t>
        </w:r>
      </w:hyperlink>
      <w:r w:rsidRPr="009903A2">
        <w:rPr>
          <w:color w:val="auto"/>
        </w:rPr>
        <w:t xml:space="preserve">  </w:t>
      </w:r>
      <w:r>
        <w:rPr>
          <w:noProof/>
        </w:rPr>
        <w:drawing>
          <wp:inline distT="0" distB="0" distL="0" distR="0" wp14:anchorId="691A1416" wp14:editId="288183AF">
            <wp:extent cx="659027" cy="659027"/>
            <wp:effectExtent l="0" t="0" r="8255" b="8255"/>
            <wp:docPr id="3" name="Picture 3" descr="QR Code to Sign Up for Mental  Health &amp; Wellness Events at this link: https://forms.office.com/r/EPdiqF49e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802.TXNT\AppData\Local\Microsoft\Windows\INetCache\Content.MSO\C4C9D54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" cy="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BB58" w14:textId="319B8AF9" w:rsidR="008355A0" w:rsidRDefault="004249DE" w:rsidP="005E7634">
      <w:pPr>
        <w:pStyle w:val="Title"/>
        <w:jc w:val="center"/>
        <w:rPr>
          <w:color w:val="00B050"/>
          <w:sz w:val="72"/>
        </w:rPr>
      </w:pPr>
      <w:r>
        <w:rPr>
          <w:color w:val="00B050"/>
          <w:sz w:val="72"/>
        </w:rPr>
        <w:t xml:space="preserve">  </w:t>
      </w:r>
      <w:r>
        <w:rPr>
          <w:noProof/>
          <w:color w:val="00B050"/>
          <w:sz w:val="72"/>
        </w:rPr>
        <w:drawing>
          <wp:inline distT="0" distB="0" distL="0" distR="0" wp14:anchorId="5C2D2976" wp14:editId="21952118">
            <wp:extent cx="1944000" cy="1467771"/>
            <wp:effectExtent l="0" t="0" r="0" b="0"/>
            <wp:docPr id="10" name="Picture 10" descr="image of person sl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72"/>
        </w:rPr>
        <w:t xml:space="preserve"> </w:t>
      </w:r>
      <w:r>
        <w:rPr>
          <w:noProof/>
          <w:color w:val="00B050"/>
          <w:sz w:val="72"/>
        </w:rPr>
        <w:drawing>
          <wp:inline distT="0" distB="0" distL="0" distR="0" wp14:anchorId="03F941D5" wp14:editId="72E3E783">
            <wp:extent cx="1605600" cy="1460393"/>
            <wp:effectExtent l="0" t="0" r="0" b="6985"/>
            <wp:docPr id="2" name="Picture 2" descr="image of person sl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75" cy="1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72"/>
        </w:rPr>
        <w:t xml:space="preserve"> </w:t>
      </w:r>
      <w:r>
        <w:rPr>
          <w:noProof/>
          <w:color w:val="00B050"/>
          <w:sz w:val="72"/>
        </w:rPr>
        <w:drawing>
          <wp:inline distT="0" distB="0" distL="0" distR="0" wp14:anchorId="58C34056" wp14:editId="1CF9DE69">
            <wp:extent cx="2181600" cy="1453546"/>
            <wp:effectExtent l="0" t="0" r="9525" b="0"/>
            <wp:docPr id="7" name="Picture 7" descr="image of person sl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55" cy="14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1479" w14:textId="77777777" w:rsidR="004249DE" w:rsidRPr="004249DE" w:rsidRDefault="004249DE" w:rsidP="005E7634">
      <w:pPr>
        <w:pStyle w:val="Title"/>
        <w:jc w:val="center"/>
        <w:rPr>
          <w:color w:val="0070C0"/>
          <w:sz w:val="96"/>
        </w:rPr>
      </w:pPr>
      <w:r w:rsidRPr="004249DE">
        <w:rPr>
          <w:color w:val="0070C0"/>
          <w:sz w:val="96"/>
        </w:rPr>
        <w:t>Sleep awareness</w:t>
      </w:r>
    </w:p>
    <w:p w14:paraId="4EC4B14E" w14:textId="7C6F3F5E" w:rsidR="005E1815" w:rsidRDefault="008355A0" w:rsidP="005E7634">
      <w:pPr>
        <w:pStyle w:val="Title"/>
        <w:jc w:val="center"/>
        <w:rPr>
          <w:color w:val="auto"/>
          <w:sz w:val="56"/>
        </w:rPr>
      </w:pPr>
      <w:r w:rsidRPr="009903A2">
        <w:rPr>
          <w:color w:val="auto"/>
          <w:sz w:val="56"/>
        </w:rPr>
        <w:t xml:space="preserve">Free </w:t>
      </w:r>
      <w:r w:rsidR="00716722" w:rsidRPr="009903A2">
        <w:rPr>
          <w:color w:val="auto"/>
          <w:sz w:val="56"/>
        </w:rPr>
        <w:t>workshop</w:t>
      </w:r>
    </w:p>
    <w:p w14:paraId="6FE7C842" w14:textId="52DEF50B" w:rsidR="005E7634" w:rsidRPr="009903A2" w:rsidRDefault="00C3042F" w:rsidP="005E7634">
      <w:pPr>
        <w:pStyle w:val="Date"/>
        <w:jc w:val="center"/>
        <w:rPr>
          <w:color w:val="0070C0"/>
          <w:sz w:val="56"/>
        </w:rPr>
      </w:pPr>
      <w:r>
        <w:rPr>
          <w:b w:val="0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276E0E76" wp14:editId="0B76DF90">
            <wp:simplePos x="0" y="0"/>
            <wp:positionH relativeFrom="column">
              <wp:posOffset>5435095</wp:posOffset>
            </wp:positionH>
            <wp:positionV relativeFrom="paragraph">
              <wp:posOffset>245093</wp:posOffset>
            </wp:positionV>
            <wp:extent cx="865505" cy="748665"/>
            <wp:effectExtent l="95250" t="114300" r="106045" b="127635"/>
            <wp:wrapNone/>
            <wp:docPr id="13" name="Picture 13" descr="image of pizz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092">
                      <a:off x="0" y="0"/>
                      <a:ext cx="86550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BD1" w:rsidRPr="009903A2">
        <w:rPr>
          <w:color w:val="0070C0"/>
          <w:sz w:val="56"/>
        </w:rPr>
        <w:t>Tue</w:t>
      </w:r>
      <w:r w:rsidR="00E27A5B" w:rsidRPr="009903A2">
        <w:rPr>
          <w:color w:val="0070C0"/>
          <w:sz w:val="56"/>
        </w:rPr>
        <w:t xml:space="preserve">sday, </w:t>
      </w:r>
      <w:r w:rsidR="004249DE">
        <w:rPr>
          <w:color w:val="0070C0"/>
          <w:sz w:val="56"/>
        </w:rPr>
        <w:t>March 7</w:t>
      </w:r>
      <w:r w:rsidR="00E27A5B" w:rsidRPr="009903A2">
        <w:rPr>
          <w:color w:val="0070C0"/>
          <w:sz w:val="56"/>
        </w:rPr>
        <w:t xml:space="preserve">, </w:t>
      </w:r>
      <w:r w:rsidR="00095BD1" w:rsidRPr="009903A2">
        <w:rPr>
          <w:color w:val="0070C0"/>
          <w:sz w:val="56"/>
        </w:rPr>
        <w:t>2</w:t>
      </w:r>
      <w:r w:rsidR="00E27A5B" w:rsidRPr="009903A2">
        <w:rPr>
          <w:color w:val="0070C0"/>
          <w:sz w:val="56"/>
        </w:rPr>
        <w:t>:30-4:</w:t>
      </w:r>
      <w:r w:rsidR="00095BD1" w:rsidRPr="009903A2">
        <w:rPr>
          <w:color w:val="0070C0"/>
          <w:sz w:val="56"/>
        </w:rPr>
        <w:t>0</w:t>
      </w:r>
      <w:r w:rsidR="00E27A5B" w:rsidRPr="009903A2">
        <w:rPr>
          <w:color w:val="0070C0"/>
          <w:sz w:val="56"/>
        </w:rPr>
        <w:t>0</w:t>
      </w:r>
    </w:p>
    <w:p w14:paraId="402D26DB" w14:textId="364A38E4" w:rsidR="005E1815" w:rsidRPr="005E7634" w:rsidRDefault="00095BD1" w:rsidP="005E7634">
      <w:pPr>
        <w:pStyle w:val="ContactInfo"/>
        <w:jc w:val="center"/>
        <w:rPr>
          <w:b/>
          <w:color w:val="auto"/>
          <w:sz w:val="48"/>
        </w:rPr>
      </w:pPr>
      <w:r w:rsidRPr="005E7634">
        <w:rPr>
          <w:b/>
          <w:color w:val="auto"/>
          <w:sz w:val="48"/>
        </w:rPr>
        <w:t>Founders Hall</w:t>
      </w:r>
    </w:p>
    <w:p w14:paraId="4FF9D5E9" w14:textId="52B2AEC4" w:rsidR="008355A0" w:rsidRPr="008355A0" w:rsidRDefault="004249DE" w:rsidP="008355A0">
      <w:pPr>
        <w:pStyle w:val="Subtitle"/>
        <w:pBdr>
          <w:bottom w:val="single" w:sz="12" w:space="1" w:color="auto"/>
        </w:pBdr>
        <w:jc w:val="center"/>
        <w:rPr>
          <w:b/>
          <w:color w:val="auto"/>
        </w:rPr>
      </w:pPr>
      <w:r>
        <w:rPr>
          <w:b/>
          <w:color w:val="auto"/>
        </w:rPr>
        <w:t xml:space="preserve">Free Pizza, Giveaways, &amp; Prize Drawing! </w:t>
      </w:r>
    </w:p>
    <w:p w14:paraId="5A906C54" w14:textId="02FB6C4F" w:rsidR="008355A0" w:rsidRDefault="008355A0" w:rsidP="008355A0">
      <w:pPr>
        <w:pStyle w:val="Subtitle"/>
        <w:pBdr>
          <w:bottom w:val="single" w:sz="12" w:space="1" w:color="auto"/>
        </w:pBdr>
        <w:rPr>
          <w:color w:val="auto"/>
          <w:sz w:val="32"/>
        </w:rPr>
      </w:pPr>
    </w:p>
    <w:p w14:paraId="18374377" w14:textId="00557AAF" w:rsidR="004249DE" w:rsidRPr="00C3042F" w:rsidRDefault="000270E4" w:rsidP="00C3042F">
      <w:pPr>
        <w:pStyle w:val="Subtitle"/>
        <w:pBdr>
          <w:bottom w:val="single" w:sz="12" w:space="1" w:color="auto"/>
        </w:pBdr>
        <w:rPr>
          <w:color w:val="auto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DE66AC" wp14:editId="0F9D8AC4">
            <wp:simplePos x="0" y="0"/>
            <wp:positionH relativeFrom="column">
              <wp:posOffset>4915593</wp:posOffset>
            </wp:positionH>
            <wp:positionV relativeFrom="paragraph">
              <wp:posOffset>399069</wp:posOffset>
            </wp:positionV>
            <wp:extent cx="1390188" cy="146766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10" cy="14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9DE" w:rsidRPr="00C3042F">
        <w:rPr>
          <w:color w:val="auto"/>
          <w:sz w:val="36"/>
        </w:rPr>
        <w:t xml:space="preserve">Learn how sleep affects all areas of our life: </w:t>
      </w:r>
      <w:r w:rsidR="00C3042F">
        <w:rPr>
          <w:color w:val="auto"/>
          <w:sz w:val="36"/>
        </w:rPr>
        <w:t>academics</w:t>
      </w:r>
      <w:r w:rsidR="004249DE" w:rsidRPr="00C3042F">
        <w:rPr>
          <w:color w:val="auto"/>
          <w:sz w:val="36"/>
        </w:rPr>
        <w:t>, behavior, mental health</w:t>
      </w:r>
      <w:r w:rsidR="00C3042F">
        <w:rPr>
          <w:color w:val="auto"/>
          <w:sz w:val="36"/>
        </w:rPr>
        <w:t>, physical health</w:t>
      </w:r>
      <w:r w:rsidR="004249DE" w:rsidRPr="00C3042F">
        <w:rPr>
          <w:color w:val="auto"/>
          <w:sz w:val="36"/>
        </w:rPr>
        <w:t xml:space="preserve"> and more.</w:t>
      </w:r>
    </w:p>
    <w:p w14:paraId="4E35CD99" w14:textId="6B8C4C3C" w:rsidR="004249DE" w:rsidRPr="00C3042F" w:rsidRDefault="004249DE" w:rsidP="00C3042F">
      <w:pPr>
        <w:pStyle w:val="Subtitle"/>
        <w:pBdr>
          <w:bottom w:val="single" w:sz="12" w:space="1" w:color="auto"/>
        </w:pBdr>
        <w:rPr>
          <w:color w:val="auto"/>
          <w:sz w:val="36"/>
        </w:rPr>
      </w:pPr>
      <w:r w:rsidRPr="00C3042F">
        <w:rPr>
          <w:color w:val="auto"/>
          <w:sz w:val="36"/>
        </w:rPr>
        <w:t>Develop the skills to get better sleep!</w:t>
      </w:r>
    </w:p>
    <w:p w14:paraId="07E7E020" w14:textId="5B7E869E" w:rsidR="00C3042F" w:rsidRPr="00C3042F" w:rsidRDefault="008355A0" w:rsidP="00C3042F">
      <w:pPr>
        <w:pStyle w:val="Subtitle"/>
        <w:pBdr>
          <w:bottom w:val="single" w:sz="12" w:space="1" w:color="auto"/>
        </w:pBdr>
        <w:rPr>
          <w:b/>
          <w:color w:val="auto"/>
          <w:sz w:val="36"/>
        </w:rPr>
      </w:pPr>
      <w:r w:rsidRPr="00C3042F">
        <w:rPr>
          <w:b/>
          <w:color w:val="auto"/>
          <w:sz w:val="36"/>
        </w:rPr>
        <w:t xml:space="preserve">Workshop presented by </w:t>
      </w:r>
      <w:r w:rsidR="00C3042F" w:rsidRPr="00C3042F">
        <w:rPr>
          <w:b/>
          <w:color w:val="auto"/>
          <w:sz w:val="36"/>
        </w:rPr>
        <w:t xml:space="preserve">Personal Trainer, </w:t>
      </w:r>
    </w:p>
    <w:p w14:paraId="3BE2D5F5" w14:textId="19C40D1B" w:rsidR="000270E4" w:rsidRDefault="00C3042F" w:rsidP="00C3042F">
      <w:pPr>
        <w:pStyle w:val="Subtitle"/>
        <w:pBdr>
          <w:bottom w:val="single" w:sz="12" w:space="1" w:color="auto"/>
        </w:pBdr>
        <w:rPr>
          <w:b/>
          <w:color w:val="auto"/>
          <w:sz w:val="36"/>
        </w:rPr>
      </w:pPr>
      <w:r w:rsidRPr="00C3042F">
        <w:rPr>
          <w:b/>
          <w:color w:val="auto"/>
          <w:sz w:val="36"/>
        </w:rPr>
        <w:t>Lisa Fields from Lisa Fields Fitness</w:t>
      </w:r>
      <w:r w:rsidR="000270E4">
        <w:rPr>
          <w:b/>
          <w:color w:val="auto"/>
          <w:sz w:val="36"/>
        </w:rPr>
        <w:t xml:space="preserve"> - </w:t>
      </w:r>
      <w:bookmarkStart w:id="0" w:name="_GoBack"/>
      <w:bookmarkEnd w:id="0"/>
    </w:p>
    <w:p w14:paraId="396F13BA" w14:textId="77777777" w:rsidR="000270E4" w:rsidRDefault="000270E4" w:rsidP="00C3042F">
      <w:pPr>
        <w:pStyle w:val="Subtitle"/>
        <w:pBdr>
          <w:bottom w:val="single" w:sz="12" w:space="1" w:color="auto"/>
        </w:pBdr>
        <w:rPr>
          <w:b/>
          <w:color w:val="auto"/>
          <w:sz w:val="36"/>
        </w:rPr>
      </w:pPr>
      <w:r>
        <w:rPr>
          <w:b/>
          <w:color w:val="auto"/>
          <w:sz w:val="36"/>
        </w:rPr>
        <w:t xml:space="preserve">Certified Personal Trainer, Certified Life Coach, </w:t>
      </w:r>
    </w:p>
    <w:p w14:paraId="380CD4C4" w14:textId="6A938C02" w:rsidR="008355A0" w:rsidRPr="00C3042F" w:rsidRDefault="000270E4" w:rsidP="00C3042F">
      <w:pPr>
        <w:pStyle w:val="Subtitle"/>
        <w:pBdr>
          <w:bottom w:val="single" w:sz="12" w:space="1" w:color="auto"/>
        </w:pBdr>
        <w:rPr>
          <w:b/>
          <w:color w:val="auto"/>
          <w:sz w:val="36"/>
        </w:rPr>
      </w:pPr>
      <w:r>
        <w:rPr>
          <w:b/>
          <w:color w:val="auto"/>
          <w:sz w:val="36"/>
        </w:rPr>
        <w:t>Certified Nutritionist.</w:t>
      </w:r>
    </w:p>
    <w:p w14:paraId="35AB7368" w14:textId="786AC962" w:rsidR="00D81219" w:rsidRDefault="00D81219" w:rsidP="005E7634">
      <w:pPr>
        <w:pStyle w:val="Subtitle"/>
        <w:pBdr>
          <w:bottom w:val="single" w:sz="12" w:space="1" w:color="auto"/>
        </w:pBdr>
        <w:rPr>
          <w:color w:val="auto"/>
          <w:sz w:val="32"/>
        </w:rPr>
      </w:pPr>
    </w:p>
    <w:p w14:paraId="681D6722" w14:textId="3AF6CCF3" w:rsidR="00C3042F" w:rsidRPr="005E7634" w:rsidRDefault="00E27A5B" w:rsidP="00F85ABB">
      <w:pPr>
        <w:rPr>
          <w:color w:val="auto"/>
          <w:sz w:val="28"/>
        </w:rPr>
      </w:pPr>
      <w:r w:rsidRPr="00391AFD">
        <w:rPr>
          <w:color w:val="auto"/>
          <w:sz w:val="28"/>
        </w:rPr>
        <w:t xml:space="preserve">For event questions, email </w:t>
      </w:r>
      <w:hyperlink r:id="rId22" w:history="1">
        <w:r w:rsidRPr="00391AFD">
          <w:rPr>
            <w:rStyle w:val="Hyperlink"/>
            <w:color w:val="auto"/>
            <w:sz w:val="28"/>
          </w:rPr>
          <w:t>tx-counseling@tunxis.edu</w:t>
        </w:r>
      </w:hyperlink>
      <w:r w:rsidRPr="00391AFD">
        <w:rPr>
          <w:color w:val="auto"/>
          <w:sz w:val="28"/>
        </w:rPr>
        <w:t xml:space="preserve"> </w:t>
      </w:r>
    </w:p>
    <w:sectPr w:rsidR="00C3042F" w:rsidRPr="005E7634" w:rsidSect="004249DE">
      <w:footerReference w:type="default" r:id="rId23"/>
      <w:pgSz w:w="12240" w:h="15840"/>
      <w:pgMar w:top="1008" w:right="1008" w:bottom="1008" w:left="1008" w:header="0" w:footer="0" w:gutter="0"/>
      <w:pgBorders w:offsetFrom="page">
        <w:top w:val="single" w:sz="48" w:space="24" w:color="D7E7F0" w:themeColor="accent1" w:themeTint="33"/>
        <w:left w:val="single" w:sz="48" w:space="24" w:color="D7E7F0" w:themeColor="accent1" w:themeTint="33"/>
        <w:bottom w:val="single" w:sz="48" w:space="24" w:color="D7E7F0" w:themeColor="accent1" w:themeTint="33"/>
        <w:right w:val="single" w:sz="48" w:space="24" w:color="D7E7F0" w:themeColor="accent1" w:themeTint="3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0EC8" w14:textId="77777777" w:rsidR="00B850E4" w:rsidRDefault="00B850E4" w:rsidP="0068245E">
      <w:pPr>
        <w:spacing w:after="0" w:line="240" w:lineRule="auto"/>
      </w:pPr>
      <w:r>
        <w:separator/>
      </w:r>
    </w:p>
  </w:endnote>
  <w:endnote w:type="continuationSeparator" w:id="0">
    <w:p w14:paraId="0137CDF4" w14:textId="77777777" w:rsidR="00B850E4" w:rsidRDefault="00B850E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1046" w14:textId="212CEC54" w:rsidR="009124DD" w:rsidRDefault="0091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1410" w14:textId="77777777" w:rsidR="00B850E4" w:rsidRDefault="00B850E4" w:rsidP="0068245E">
      <w:pPr>
        <w:spacing w:after="0" w:line="240" w:lineRule="auto"/>
      </w:pPr>
      <w:r>
        <w:separator/>
      </w:r>
    </w:p>
  </w:footnote>
  <w:footnote w:type="continuationSeparator" w:id="0">
    <w:p w14:paraId="77AB9283" w14:textId="77777777" w:rsidR="00B850E4" w:rsidRDefault="00B850E4" w:rsidP="00682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8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E4"/>
    <w:rsid w:val="000270E4"/>
    <w:rsid w:val="000768F4"/>
    <w:rsid w:val="0008632C"/>
    <w:rsid w:val="000901C0"/>
    <w:rsid w:val="00095BD1"/>
    <w:rsid w:val="000A286C"/>
    <w:rsid w:val="000E33EA"/>
    <w:rsid w:val="000E6BC2"/>
    <w:rsid w:val="000F3A81"/>
    <w:rsid w:val="00112287"/>
    <w:rsid w:val="00127150"/>
    <w:rsid w:val="001570B2"/>
    <w:rsid w:val="001624C3"/>
    <w:rsid w:val="00220400"/>
    <w:rsid w:val="002733AA"/>
    <w:rsid w:val="002A068F"/>
    <w:rsid w:val="002F1575"/>
    <w:rsid w:val="002F7587"/>
    <w:rsid w:val="0030446C"/>
    <w:rsid w:val="0036181A"/>
    <w:rsid w:val="003877A9"/>
    <w:rsid w:val="00391AFD"/>
    <w:rsid w:val="003C2913"/>
    <w:rsid w:val="0040531C"/>
    <w:rsid w:val="004249DE"/>
    <w:rsid w:val="004611DB"/>
    <w:rsid w:val="00484D97"/>
    <w:rsid w:val="00486CD8"/>
    <w:rsid w:val="004A1A94"/>
    <w:rsid w:val="004B58AA"/>
    <w:rsid w:val="00561481"/>
    <w:rsid w:val="005A2EDE"/>
    <w:rsid w:val="005D2D39"/>
    <w:rsid w:val="005E1815"/>
    <w:rsid w:val="005E7634"/>
    <w:rsid w:val="00605061"/>
    <w:rsid w:val="0068245E"/>
    <w:rsid w:val="00692C40"/>
    <w:rsid w:val="0069500E"/>
    <w:rsid w:val="006E191A"/>
    <w:rsid w:val="00713F12"/>
    <w:rsid w:val="00716722"/>
    <w:rsid w:val="0073434C"/>
    <w:rsid w:val="0073666E"/>
    <w:rsid w:val="00752483"/>
    <w:rsid w:val="00776C97"/>
    <w:rsid w:val="007934F7"/>
    <w:rsid w:val="00795E51"/>
    <w:rsid w:val="007A2971"/>
    <w:rsid w:val="007A4EDB"/>
    <w:rsid w:val="007A70CF"/>
    <w:rsid w:val="007C3296"/>
    <w:rsid w:val="00834305"/>
    <w:rsid w:val="008355A0"/>
    <w:rsid w:val="008466BC"/>
    <w:rsid w:val="00850A44"/>
    <w:rsid w:val="00851984"/>
    <w:rsid w:val="0085216E"/>
    <w:rsid w:val="00853BE9"/>
    <w:rsid w:val="00867BFC"/>
    <w:rsid w:val="008701A5"/>
    <w:rsid w:val="0089436B"/>
    <w:rsid w:val="00897FB4"/>
    <w:rsid w:val="008C4FC8"/>
    <w:rsid w:val="009124DD"/>
    <w:rsid w:val="00922437"/>
    <w:rsid w:val="0094423C"/>
    <w:rsid w:val="00971AFE"/>
    <w:rsid w:val="00976EA9"/>
    <w:rsid w:val="00987FAA"/>
    <w:rsid w:val="009903A2"/>
    <w:rsid w:val="009A333B"/>
    <w:rsid w:val="009B1E84"/>
    <w:rsid w:val="00A560C2"/>
    <w:rsid w:val="00A56F98"/>
    <w:rsid w:val="00A64661"/>
    <w:rsid w:val="00A8366D"/>
    <w:rsid w:val="00A95506"/>
    <w:rsid w:val="00A95FC2"/>
    <w:rsid w:val="00A97EEB"/>
    <w:rsid w:val="00AB123B"/>
    <w:rsid w:val="00B168F9"/>
    <w:rsid w:val="00B275EC"/>
    <w:rsid w:val="00B620E5"/>
    <w:rsid w:val="00B850E4"/>
    <w:rsid w:val="00BB44FA"/>
    <w:rsid w:val="00BB595E"/>
    <w:rsid w:val="00C267A8"/>
    <w:rsid w:val="00C3042F"/>
    <w:rsid w:val="00C40B41"/>
    <w:rsid w:val="00C41CA0"/>
    <w:rsid w:val="00C67FD5"/>
    <w:rsid w:val="00C71D65"/>
    <w:rsid w:val="00C93A32"/>
    <w:rsid w:val="00CA6F86"/>
    <w:rsid w:val="00CE754C"/>
    <w:rsid w:val="00CE7E1B"/>
    <w:rsid w:val="00CF207A"/>
    <w:rsid w:val="00D05DC0"/>
    <w:rsid w:val="00D07654"/>
    <w:rsid w:val="00D07983"/>
    <w:rsid w:val="00D529A9"/>
    <w:rsid w:val="00D7573C"/>
    <w:rsid w:val="00D81219"/>
    <w:rsid w:val="00D92469"/>
    <w:rsid w:val="00D97147"/>
    <w:rsid w:val="00DB1664"/>
    <w:rsid w:val="00E03E13"/>
    <w:rsid w:val="00E27A5B"/>
    <w:rsid w:val="00E32970"/>
    <w:rsid w:val="00E402F3"/>
    <w:rsid w:val="00E43EFE"/>
    <w:rsid w:val="00EA786A"/>
    <w:rsid w:val="00EF2A07"/>
    <w:rsid w:val="00F111B7"/>
    <w:rsid w:val="00F31580"/>
    <w:rsid w:val="00F5239F"/>
    <w:rsid w:val="00F7622C"/>
    <w:rsid w:val="00F811D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6549A4"/>
  <w15:chartTrackingRefBased/>
  <w15:docId w15:val="{D92A6C32-68BB-4018-B0EC-AFA89EE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27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taholtorf.wordpress.com/tag/sleep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asnimnews.com/en/news/2018/12/03/1890209/children-with-sleep-hygiene-less-likely-to-have-problems-at-school" TargetMode="External"/><Relationship Id="rId20" Type="http://schemas.openxmlformats.org/officeDocument/2006/relationships/hyperlink" Target="https://www.flickr.com/photos/dalecruse/2906820633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EPdiqF49e3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chnofaq.org/posts/2017/04/is-technology-ruining-our-sleep/" TargetMode="External"/><Relationship Id="rId22" Type="http://schemas.openxmlformats.org/officeDocument/2006/relationships/hyperlink" Target="mailto:tx-counseling@tunxis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18523\OneDrive%20-%20CSCU\Downloads\tf16402481_win32%20(1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856a73d-66b7-4303-bf19-4edfab611ae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64305E723049900FBC94A2172EC3" ma:contentTypeVersion="17" ma:contentTypeDescription="Create a new document." ma:contentTypeScope="" ma:versionID="ec1f66fc22a922d120ef1dd9d08df3fe">
  <xsd:schema xmlns:xsd="http://www.w3.org/2001/XMLSchema" xmlns:xs="http://www.w3.org/2001/XMLSchema" xmlns:p="http://schemas.microsoft.com/office/2006/metadata/properties" xmlns:ns1="http://schemas.microsoft.com/sharepoint/v3" xmlns:ns3="4856a73d-66b7-4303-bf19-4edfab611aed" xmlns:ns4="7cd3b956-4cbd-4502-82c9-72a22c47a8cf" targetNamespace="http://schemas.microsoft.com/office/2006/metadata/properties" ma:root="true" ma:fieldsID="12104c90ac8b656467ad5ca6cde22c71" ns1:_="" ns3:_="" ns4:_="">
    <xsd:import namespace="http://schemas.microsoft.com/sharepoint/v3"/>
    <xsd:import namespace="4856a73d-66b7-4303-bf19-4edfab611aed"/>
    <xsd:import namespace="7cd3b956-4cbd-4502-82c9-72a22c47a8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6a73d-66b7-4303-bf19-4edfab611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3b956-4cbd-4502-82c9-72a22c47a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4856a73d-66b7-4303-bf19-4edfab611aed"/>
    <ds:schemaRef ds:uri="http://schemas.microsoft.com/office/infopath/2007/PartnerControls"/>
    <ds:schemaRef ds:uri="http://schemas.openxmlformats.org/package/2006/metadata/core-properties"/>
    <ds:schemaRef ds:uri="7cd3b956-4cbd-4502-82c9-72a22c47a8c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14736-CEC3-44F8-9C38-E667D80F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56a73d-66b7-4303-bf19-4edfab611aed"/>
    <ds:schemaRef ds:uri="7cd3b956-4cbd-4502-82c9-72a22c47a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D318CB-3B2C-4E36-8973-5DAFA545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tf16402481_win32 (1).dotx</Template>
  <TotalTime>182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Castiola, Michele</dc:creator>
  <cp:keywords/>
  <dc:description/>
  <cp:lastModifiedBy>McCarthy, Alison J</cp:lastModifiedBy>
  <cp:revision>5</cp:revision>
  <cp:lastPrinted>2023-02-01T17:26:00Z</cp:lastPrinted>
  <dcterms:created xsi:type="dcterms:W3CDTF">2023-02-06T19:48:00Z</dcterms:created>
  <dcterms:modified xsi:type="dcterms:W3CDTF">2023-02-22T17:45:00Z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0x010100087764305E723049900FBC94A2172EC3</vt:lpwstr>
  </property>
</Properties>
</file>